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857"/>
        <w:gridCol w:w="1121"/>
        <w:gridCol w:w="2718"/>
        <w:gridCol w:w="1636"/>
        <w:gridCol w:w="2359"/>
      </w:tblGrid>
      <w:tr w:rsidR="0090596C" w:rsidRPr="0090596C" w14:paraId="77DE789E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34B75256" w14:textId="00DC3EE8" w:rsidR="00650259" w:rsidRPr="0090596C" w:rsidRDefault="00B17975" w:rsidP="0090596C">
            <w:pPr>
              <w:pStyle w:val="Heading1"/>
            </w:pPr>
            <w:r>
              <w:t>Member Information</w:t>
            </w:r>
          </w:p>
        </w:tc>
      </w:tr>
      <w:tr w:rsidR="00650259" w:rsidRPr="00A63156" w14:paraId="5CD7AFBF" w14:textId="77777777" w:rsidTr="005368ED">
        <w:sdt>
          <w:sdtPr>
            <w:rPr>
              <w:sz w:val="24"/>
              <w:szCs w:val="24"/>
            </w:rPr>
            <w:id w:val="1621259925"/>
            <w:placeholder>
              <w:docPart w:val="28DE9BF6FF364C43A6DA31134F8045D8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2CC63B43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CE800B8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  <w:p w14:paraId="4BDC488A" w14:textId="7894BB72" w:rsidR="00B17975" w:rsidRPr="00A63156" w:rsidRDefault="00B17975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543442DB" w14:textId="77777777" w:rsidTr="005368ED">
        <w:sdt>
          <w:sdtPr>
            <w:rPr>
              <w:sz w:val="24"/>
              <w:szCs w:val="24"/>
            </w:rPr>
            <w:id w:val="-1470592894"/>
            <w:placeholder>
              <w:docPart w:val="2584688327464DD7B653D5AFE5D30DB2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597E1584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550C4EB4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2FC472C" w14:textId="77777777" w:rsidTr="005368ED">
        <w:tc>
          <w:tcPr>
            <w:tcW w:w="1414" w:type="pct"/>
            <w:gridSpan w:val="3"/>
            <w:vAlign w:val="bottom"/>
          </w:tcPr>
          <w:p w14:paraId="73F5A1E0" w14:textId="6BFFB815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Title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14FF1C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2717040A" w14:textId="77777777" w:rsidTr="005368ED">
        <w:sdt>
          <w:sdtPr>
            <w:rPr>
              <w:sz w:val="24"/>
              <w:szCs w:val="24"/>
            </w:rPr>
            <w:id w:val="572943512"/>
            <w:placeholder>
              <w:docPart w:val="DA26B393E96F47EA9E2BB0F105F44C51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03434CF0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7EB4085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3A0365AA" w14:textId="77777777" w:rsidTr="005368ED">
        <w:sdt>
          <w:sdtPr>
            <w:rPr>
              <w:sz w:val="24"/>
              <w:szCs w:val="24"/>
            </w:rPr>
            <w:id w:val="-521243642"/>
            <w:placeholder>
              <w:docPart w:val="D50085B339E14650A1D338A85ADBC6E7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3902B652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819349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827A617" w14:textId="77777777" w:rsidTr="005368ED">
        <w:sdt>
          <w:sdtPr>
            <w:rPr>
              <w:sz w:val="24"/>
              <w:szCs w:val="24"/>
            </w:rPr>
            <w:id w:val="83577009"/>
            <w:placeholder>
              <w:docPart w:val="AA6E5AC77716400BBA71C6C80C496554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2F5FF84F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52" w:type="pct"/>
            <w:tcBorders>
              <w:bottom w:val="single" w:sz="4" w:space="0" w:color="auto"/>
            </w:tcBorders>
            <w:vAlign w:val="bottom"/>
          </w:tcPr>
          <w:p w14:paraId="0FC5C87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6255BA4A6FFD4991B9EFFBB472B5E233"/>
            </w:placeholder>
            <w:temporary/>
            <w:showingPlcHdr/>
            <w15:appearance w15:val="hidden"/>
          </w:sdtPr>
          <w:sdtContent>
            <w:tc>
              <w:tcPr>
                <w:tcW w:w="874" w:type="pct"/>
                <w:vAlign w:val="bottom"/>
              </w:tcPr>
              <w:p w14:paraId="31A847EF" w14:textId="77777777" w:rsidR="00650259" w:rsidRPr="00A63156" w:rsidRDefault="0090596C" w:rsidP="005368ED">
                <w:pPr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259" w:type="pct"/>
            <w:tcBorders>
              <w:bottom w:val="single" w:sz="4" w:space="0" w:color="auto"/>
            </w:tcBorders>
            <w:vAlign w:val="bottom"/>
          </w:tcPr>
          <w:p w14:paraId="1FDC795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15B0FD92" w14:textId="77777777" w:rsidTr="005368ED">
        <w:sdt>
          <w:sdtPr>
            <w:rPr>
              <w:sz w:val="24"/>
              <w:szCs w:val="24"/>
            </w:rPr>
            <w:id w:val="-965116832"/>
            <w:placeholder>
              <w:docPart w:val="FBCBFC8A598A48D89786794F6B941B3C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541BB5FE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621B1DB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103F6D6B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1FC89CE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A63156" w14:paraId="22DA306F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6C556395" w14:textId="58683398" w:rsidR="00650259" w:rsidRPr="00A63156" w:rsidRDefault="00B17975" w:rsidP="005368ED">
            <w:pPr>
              <w:pStyle w:val="Heading1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Company Information</w:t>
            </w:r>
          </w:p>
        </w:tc>
      </w:tr>
      <w:tr w:rsidR="00650259" w:rsidRPr="00A63156" w14:paraId="0255A379" w14:textId="77777777" w:rsidTr="005368ED">
        <w:tc>
          <w:tcPr>
            <w:tcW w:w="1414" w:type="pct"/>
            <w:gridSpan w:val="3"/>
            <w:vAlign w:val="bottom"/>
          </w:tcPr>
          <w:p w14:paraId="2780DBFB" w14:textId="1C1ADBA7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Company Name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1583F4D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3569131A" w14:textId="77777777" w:rsidTr="005368ED">
        <w:tc>
          <w:tcPr>
            <w:tcW w:w="1414" w:type="pct"/>
            <w:gridSpan w:val="3"/>
            <w:vAlign w:val="bottom"/>
          </w:tcPr>
          <w:p w14:paraId="2A6CFCA0" w14:textId="1291FB20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Address (optional)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244B4A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EEF2903" w14:textId="77777777" w:rsidTr="005368ED">
        <w:sdt>
          <w:sdtPr>
            <w:rPr>
              <w:sz w:val="24"/>
              <w:szCs w:val="24"/>
            </w:rPr>
            <w:id w:val="946660661"/>
            <w:placeholder>
              <w:docPart w:val="3147E6256354425FAED2AE5905CB4897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1B0E8F49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9B97E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387680F2A3BC4C46A009F25D020498EC"/>
            </w:placeholder>
            <w:temporary/>
            <w:showingPlcHdr/>
            <w15:appearance w15:val="hidden"/>
          </w:sdtPr>
          <w:sdtContent>
            <w:tc>
              <w:tcPr>
                <w:tcW w:w="874" w:type="pct"/>
                <w:tcBorders>
                  <w:top w:val="single" w:sz="4" w:space="0" w:color="auto"/>
                </w:tcBorders>
                <w:vAlign w:val="bottom"/>
              </w:tcPr>
              <w:p w14:paraId="241F04C2" w14:textId="77777777" w:rsidR="00650259" w:rsidRPr="00A63156" w:rsidRDefault="0090596C" w:rsidP="005368ED">
                <w:pPr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0654C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92AD8DF" w14:textId="77777777" w:rsidTr="005368ED">
        <w:sdt>
          <w:sdtPr>
            <w:rPr>
              <w:sz w:val="24"/>
              <w:szCs w:val="24"/>
            </w:rPr>
            <w:id w:val="1334104394"/>
            <w:placeholder>
              <w:docPart w:val="51BAE959E60B438E9A3B2200DE3A3CB3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gridSpan w:val="3"/>
                <w:vAlign w:val="bottom"/>
              </w:tcPr>
              <w:p w14:paraId="6805464F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D672608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4BE1E443" w14:textId="77777777" w:rsidTr="005368ED">
        <w:tc>
          <w:tcPr>
            <w:tcW w:w="815" w:type="pct"/>
            <w:gridSpan w:val="2"/>
            <w:vAlign w:val="bottom"/>
          </w:tcPr>
          <w:p w14:paraId="2BCEC64B" w14:textId="77777777" w:rsidR="00650259" w:rsidRPr="00A63156" w:rsidRDefault="00650259" w:rsidP="005368ED">
            <w:pPr>
              <w:spacing w:before="120"/>
              <w:ind w:left="698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85" w:type="pct"/>
            <w:gridSpan w:val="4"/>
            <w:vAlign w:val="bottom"/>
          </w:tcPr>
          <w:p w14:paraId="3699F893" w14:textId="310C686A" w:rsidR="00650259" w:rsidRPr="00A63156" w:rsidRDefault="005368ED" w:rsidP="005368ED">
            <w:pPr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First Time Member</w:t>
            </w:r>
          </w:p>
        </w:tc>
      </w:tr>
      <w:tr w:rsidR="00650259" w:rsidRPr="00A63156" w14:paraId="4D82332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3FEB568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A63156" w14:paraId="55ED2CFF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16F1D10A" w14:textId="6B10F98B" w:rsidR="00650259" w:rsidRPr="00A63156" w:rsidRDefault="005368ED" w:rsidP="005368ED">
            <w:pPr>
              <w:pStyle w:val="Heading1"/>
              <w:rPr>
                <w:sz w:val="24"/>
                <w:szCs w:val="24"/>
              </w:rPr>
            </w:pPr>
            <w:bookmarkStart w:id="0" w:name="_Hlk521325947"/>
            <w:r w:rsidRPr="00A63156">
              <w:rPr>
                <w:sz w:val="24"/>
                <w:szCs w:val="24"/>
              </w:rPr>
              <w:t>Description of Business</w:t>
            </w:r>
          </w:p>
        </w:tc>
      </w:tr>
      <w:bookmarkEnd w:id="0"/>
      <w:tr w:rsidR="00650259" w:rsidRPr="00A63156" w14:paraId="433E9F06" w14:textId="77777777" w:rsidTr="005368ED">
        <w:tc>
          <w:tcPr>
            <w:tcW w:w="1414" w:type="pct"/>
            <w:gridSpan w:val="3"/>
            <w:vAlign w:val="bottom"/>
          </w:tcPr>
          <w:p w14:paraId="06E40D9A" w14:textId="3B89E876" w:rsidR="00650259" w:rsidRPr="00A63156" w:rsidRDefault="005368ED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Type of Business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5EA940D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A8F058B" w14:textId="77777777" w:rsidTr="005368ED">
        <w:tc>
          <w:tcPr>
            <w:tcW w:w="1414" w:type="pct"/>
            <w:gridSpan w:val="3"/>
            <w:vAlign w:val="bottom"/>
          </w:tcPr>
          <w:p w14:paraId="54677D06" w14:textId="4C2B9A9B" w:rsidR="00650259" w:rsidRPr="00A63156" w:rsidRDefault="005368ED" w:rsidP="005368ED">
            <w:pPr>
              <w:pStyle w:val="NormalInden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A0D02">
              <w:rPr>
                <w:sz w:val="22"/>
                <w:szCs w:val="22"/>
              </w:rPr>
              <w:t xml:space="preserve">Applicant’s </w:t>
            </w:r>
            <w:r w:rsidRPr="00A63156">
              <w:rPr>
                <w:sz w:val="24"/>
                <w:szCs w:val="24"/>
              </w:rPr>
              <w:t>Signature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432D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5368ED" w:rsidRPr="00A63156" w14:paraId="127C2DB6" w14:textId="77777777" w:rsidTr="005368ED">
        <w:tc>
          <w:tcPr>
            <w:tcW w:w="1414" w:type="pct"/>
            <w:gridSpan w:val="3"/>
            <w:vAlign w:val="bottom"/>
          </w:tcPr>
          <w:p w14:paraId="0BD4A27B" w14:textId="791D80B0" w:rsidR="005368ED" w:rsidRPr="00A63156" w:rsidRDefault="005368ED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is Dues: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7FD788" w14:textId="79757D03" w:rsidR="005368ED" w:rsidRPr="00A63156" w:rsidRDefault="005368ED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is $</w:t>
            </w:r>
            <w:r w:rsidR="0078598A">
              <w:rPr>
                <w:sz w:val="24"/>
                <w:szCs w:val="24"/>
              </w:rPr>
              <w:t>6</w:t>
            </w:r>
            <w:r w:rsidRPr="00A63156">
              <w:rPr>
                <w:sz w:val="24"/>
                <w:szCs w:val="24"/>
              </w:rPr>
              <w:t xml:space="preserve">0 per individual per fiscal year, January through December. Note: This membership is valid at all 3 MSWCA normal business meetings. Make all checks out to MSWCA. </w:t>
            </w:r>
          </w:p>
        </w:tc>
      </w:tr>
      <w:tr w:rsidR="00650259" w:rsidRPr="00A63156" w14:paraId="67A3A522" w14:textId="77777777" w:rsidTr="005368ED">
        <w:tc>
          <w:tcPr>
            <w:tcW w:w="1414" w:type="pct"/>
            <w:gridSpan w:val="3"/>
            <w:vAlign w:val="bottom"/>
          </w:tcPr>
          <w:p w14:paraId="40F26686" w14:textId="4169C54D" w:rsidR="00650259" w:rsidRPr="00A63156" w:rsidRDefault="00650259" w:rsidP="005368ED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E54007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E677FE" w:rsidRPr="00A63156" w14:paraId="67EB90D6" w14:textId="77777777" w:rsidTr="005368ED">
        <w:tc>
          <w:tcPr>
            <w:tcW w:w="815" w:type="pct"/>
            <w:gridSpan w:val="2"/>
            <w:vAlign w:val="bottom"/>
          </w:tcPr>
          <w:p w14:paraId="0C02EE82" w14:textId="77777777" w:rsidR="00E677FE" w:rsidRPr="00A63156" w:rsidRDefault="00E677FE" w:rsidP="005368ED">
            <w:pPr>
              <w:spacing w:before="120"/>
              <w:ind w:left="698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185" w:type="pct"/>
            <w:gridSpan w:val="4"/>
            <w:vAlign w:val="bottom"/>
          </w:tcPr>
          <w:p w14:paraId="6784ACF1" w14:textId="126C833F" w:rsidR="00E677FE" w:rsidRPr="00A63156" w:rsidRDefault="00B17975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Monthly Member</w:t>
            </w:r>
          </w:p>
        </w:tc>
      </w:tr>
      <w:tr w:rsidR="00650259" w:rsidRPr="00A63156" w14:paraId="2B7FBC3E" w14:textId="77777777" w:rsidTr="005368ED">
        <w:tc>
          <w:tcPr>
            <w:tcW w:w="1414" w:type="pct"/>
            <w:gridSpan w:val="3"/>
            <w:vAlign w:val="bottom"/>
          </w:tcPr>
          <w:p w14:paraId="5320422D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1797896C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677FE" w:rsidRPr="00A63156" w14:paraId="356189B7" w14:textId="77777777" w:rsidTr="005368ED">
        <w:tc>
          <w:tcPr>
            <w:tcW w:w="357" w:type="pct"/>
            <w:vAlign w:val="bottom"/>
          </w:tcPr>
          <w:p w14:paraId="5E655F5A" w14:textId="77777777" w:rsidR="00E677FE" w:rsidRPr="00A63156" w:rsidRDefault="00E677FE" w:rsidP="005368ED">
            <w:pPr>
              <w:spacing w:before="120"/>
              <w:ind w:left="-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643" w:type="pct"/>
            <w:gridSpan w:val="5"/>
            <w:vAlign w:val="bottom"/>
          </w:tcPr>
          <w:p w14:paraId="7207EED0" w14:textId="720780AB" w:rsidR="00E677FE" w:rsidRPr="00A63156" w:rsidRDefault="00B17975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 xml:space="preserve"> Yearly Member</w:t>
            </w:r>
          </w:p>
        </w:tc>
      </w:tr>
    </w:tbl>
    <w:p w14:paraId="79ECF789" w14:textId="1271349C" w:rsidR="00CE6104" w:rsidRPr="00A63156" w:rsidRDefault="00B17975" w:rsidP="005368ED">
      <w:pPr>
        <w:spacing w:after="0" w:line="240" w:lineRule="auto"/>
        <w:rPr>
          <w:sz w:val="24"/>
          <w:szCs w:val="24"/>
        </w:rPr>
      </w:pPr>
      <w:r w:rsidRPr="00A63156">
        <w:rPr>
          <w:sz w:val="24"/>
          <w:szCs w:val="24"/>
        </w:rPr>
        <w:t xml:space="preserve"> Please check box for membership status</w:t>
      </w:r>
    </w:p>
    <w:sectPr w:rsidR="00CE6104" w:rsidRPr="00A63156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B1F63" w14:textId="77777777" w:rsidR="00F87695" w:rsidRDefault="00F87695" w:rsidP="00650259">
      <w:pPr>
        <w:spacing w:after="0" w:line="240" w:lineRule="auto"/>
      </w:pPr>
      <w:r>
        <w:separator/>
      </w:r>
    </w:p>
  </w:endnote>
  <w:endnote w:type="continuationSeparator" w:id="0">
    <w:p w14:paraId="78A17C63" w14:textId="77777777" w:rsidR="00F87695" w:rsidRDefault="00F876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88C845-96FF-4052-B6AC-2BE1AC3800FB}"/>
    <w:embedBold r:id="rId2" w:fontKey="{5ABBEBEB-FA8D-4038-A15D-634E0959560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165E066-CA6C-492F-984C-7A4A056F9399}"/>
    <w:embedBold r:id="rId4" w:fontKey="{DDEE6209-B798-41D7-B013-B42053BF684D}"/>
    <w:embedItalic r:id="rId5" w:fontKey="{10B3DA9F-8752-4F08-B5C3-E8775D55CEE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58BF6CE-2026-4F6C-BDAB-3485A933C06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5663EFA-7016-47D5-9FA0-62F0AAEF76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43D07" w:rsidRPr="007F7B5D" w14:paraId="1EFD2136" w14:textId="77777777" w:rsidTr="00E43D07">
      <w:tc>
        <w:tcPr>
          <w:tcW w:w="4675" w:type="dxa"/>
          <w:vAlign w:val="center"/>
        </w:tcPr>
        <w:p w14:paraId="1845E4E0" w14:textId="6DF4E664" w:rsidR="00E43D07" w:rsidRPr="007F7B5D" w:rsidRDefault="00E43D0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C6A243D" w14:textId="67377360" w:rsidR="00E43D07" w:rsidRPr="007F7B5D" w:rsidRDefault="00E43D0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FEFE16B" w14:textId="77777777" w:rsidR="00E43D07" w:rsidRDefault="00E43D07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42F61" w14:textId="77777777" w:rsidR="00F87695" w:rsidRDefault="00F87695" w:rsidP="00650259">
      <w:pPr>
        <w:spacing w:after="0" w:line="240" w:lineRule="auto"/>
      </w:pPr>
      <w:r>
        <w:separator/>
      </w:r>
    </w:p>
  </w:footnote>
  <w:footnote w:type="continuationSeparator" w:id="0">
    <w:p w14:paraId="2EEA560A" w14:textId="77777777" w:rsidR="00F87695" w:rsidRDefault="00F876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E43D07" w14:paraId="6B08ECBF" w14:textId="77777777" w:rsidTr="0090596C">
      <w:trPr>
        <w:trHeight w:val="990"/>
      </w:trPr>
      <w:tc>
        <w:tcPr>
          <w:tcW w:w="1350" w:type="dxa"/>
          <w:vAlign w:val="center"/>
        </w:tcPr>
        <w:p w14:paraId="62639348" w14:textId="36F92C25" w:rsidR="00E43D07" w:rsidRDefault="00E43D07" w:rsidP="0090596C">
          <w:pPr>
            <w:pStyle w:val="Header"/>
            <w:ind w:left="-108"/>
          </w:pPr>
          <w:bookmarkStart w:id="1" w:name="_Hlk521325785"/>
          <w:r>
            <w:drawing>
              <wp:anchor distT="0" distB="0" distL="0" distR="0" simplePos="0" relativeHeight="251659264" behindDoc="1" locked="0" layoutInCell="1" allowOverlap="1" wp14:anchorId="101F5572" wp14:editId="1D1DAD44">
                <wp:simplePos x="0" y="0"/>
                <wp:positionH relativeFrom="page">
                  <wp:posOffset>68580</wp:posOffset>
                </wp:positionH>
                <wp:positionV relativeFrom="page">
                  <wp:posOffset>0</wp:posOffset>
                </wp:positionV>
                <wp:extent cx="1657350" cy="485775"/>
                <wp:effectExtent l="0" t="0" r="0" b="0"/>
                <wp:wrapNone/>
                <wp:docPr id="2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00" w:type="dxa"/>
          <w:vAlign w:val="center"/>
        </w:tcPr>
        <w:p w14:paraId="21162EAA" w14:textId="0A2B087E" w:rsidR="00E43D07" w:rsidRPr="0090596C" w:rsidRDefault="00E43D07" w:rsidP="0090596C">
          <w:pPr>
            <w:pStyle w:val="Header"/>
          </w:pPr>
          <w:r>
            <w:drawing>
              <wp:anchor distT="0" distB="0" distL="0" distR="0" simplePos="0" relativeHeight="251661312" behindDoc="1" locked="0" layoutInCell="1" allowOverlap="1" wp14:anchorId="2FF16ECA" wp14:editId="23B37239">
                <wp:simplePos x="0" y="0"/>
                <wp:positionH relativeFrom="page">
                  <wp:posOffset>1226820</wp:posOffset>
                </wp:positionH>
                <wp:positionV relativeFrom="page">
                  <wp:posOffset>-156845</wp:posOffset>
                </wp:positionV>
                <wp:extent cx="3859530" cy="902335"/>
                <wp:effectExtent l="0" t="0" r="7620" b="0"/>
                <wp:wrapNone/>
                <wp:docPr id="8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9530" cy="902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bookmarkEnd w:id="1"/>
  <w:p w14:paraId="506F560B" w14:textId="09990A6F" w:rsidR="00E43D07" w:rsidRPr="00B17975" w:rsidRDefault="00E43D07" w:rsidP="0090596C">
    <w:pPr>
      <w:pStyle w:val="NoSpacing"/>
      <w:spacing w:after="0"/>
      <w:rPr>
        <w:b/>
        <w:bCs/>
        <w:sz w:val="36"/>
        <w:szCs w:val="36"/>
      </w:rPr>
    </w:pPr>
    <w:r w:rsidRPr="00B17975">
      <w:rPr>
        <w:b/>
        <w:bCs/>
        <w:sz w:val="36"/>
        <w:szCs w:val="36"/>
      </w:rPr>
      <w:t>202</w:t>
    </w:r>
    <w:r w:rsidR="00320874">
      <w:rPr>
        <w:b/>
        <w:bCs/>
        <w:sz w:val="36"/>
        <w:szCs w:val="36"/>
      </w:rPr>
      <w:t>3</w:t>
    </w:r>
    <w:r w:rsidRPr="00B17975">
      <w:rPr>
        <w:b/>
        <w:bCs/>
        <w:sz w:val="36"/>
        <w:szCs w:val="36"/>
      </w:rPr>
      <w:t xml:space="preserve">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0B26CF"/>
    <w:multiLevelType w:val="hybridMultilevel"/>
    <w:tmpl w:val="1BCE1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0165811">
    <w:abstractNumId w:val="12"/>
  </w:num>
  <w:num w:numId="2" w16cid:durableId="1355498868">
    <w:abstractNumId w:val="8"/>
  </w:num>
  <w:num w:numId="3" w16cid:durableId="1200317155">
    <w:abstractNumId w:val="16"/>
  </w:num>
  <w:num w:numId="4" w16cid:durableId="1208180185">
    <w:abstractNumId w:val="13"/>
  </w:num>
  <w:num w:numId="5" w16cid:durableId="571161226">
    <w:abstractNumId w:val="14"/>
  </w:num>
  <w:num w:numId="6" w16cid:durableId="1531868823">
    <w:abstractNumId w:val="20"/>
  </w:num>
  <w:num w:numId="7" w16cid:durableId="697000714">
    <w:abstractNumId w:val="7"/>
  </w:num>
  <w:num w:numId="8" w16cid:durableId="894707411">
    <w:abstractNumId w:val="11"/>
  </w:num>
  <w:num w:numId="9" w16cid:durableId="456067440">
    <w:abstractNumId w:val="18"/>
  </w:num>
  <w:num w:numId="10" w16cid:durableId="580408522">
    <w:abstractNumId w:val="1"/>
  </w:num>
  <w:num w:numId="11" w16cid:durableId="1636330370">
    <w:abstractNumId w:val="6"/>
  </w:num>
  <w:num w:numId="12" w16cid:durableId="712075494">
    <w:abstractNumId w:val="0"/>
  </w:num>
  <w:num w:numId="13" w16cid:durableId="1831867495">
    <w:abstractNumId w:val="3"/>
  </w:num>
  <w:num w:numId="14" w16cid:durableId="719279857">
    <w:abstractNumId w:val="10"/>
  </w:num>
  <w:num w:numId="15" w16cid:durableId="356541620">
    <w:abstractNumId w:val="9"/>
  </w:num>
  <w:num w:numId="16" w16cid:durableId="841437210">
    <w:abstractNumId w:val="17"/>
  </w:num>
  <w:num w:numId="17" w16cid:durableId="466626256">
    <w:abstractNumId w:val="4"/>
  </w:num>
  <w:num w:numId="18" w16cid:durableId="200019607">
    <w:abstractNumId w:val="22"/>
  </w:num>
  <w:num w:numId="19" w16cid:durableId="1531913138">
    <w:abstractNumId w:val="19"/>
  </w:num>
  <w:num w:numId="20" w16cid:durableId="1588536333">
    <w:abstractNumId w:val="15"/>
  </w:num>
  <w:num w:numId="21" w16cid:durableId="1742679744">
    <w:abstractNumId w:val="21"/>
  </w:num>
  <w:num w:numId="22" w16cid:durableId="1644117579">
    <w:abstractNumId w:val="5"/>
  </w:num>
  <w:num w:numId="23" w16cid:durableId="147961561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75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20874"/>
    <w:rsid w:val="00361E11"/>
    <w:rsid w:val="003B4744"/>
    <w:rsid w:val="003F0847"/>
    <w:rsid w:val="0040090B"/>
    <w:rsid w:val="0046302A"/>
    <w:rsid w:val="00487D2D"/>
    <w:rsid w:val="004A4619"/>
    <w:rsid w:val="004D5D62"/>
    <w:rsid w:val="005112D0"/>
    <w:rsid w:val="005368ED"/>
    <w:rsid w:val="00577E06"/>
    <w:rsid w:val="00590C78"/>
    <w:rsid w:val="005A3BF7"/>
    <w:rsid w:val="005F2035"/>
    <w:rsid w:val="005F7990"/>
    <w:rsid w:val="0063739C"/>
    <w:rsid w:val="00650259"/>
    <w:rsid w:val="006D534E"/>
    <w:rsid w:val="006E3F02"/>
    <w:rsid w:val="00770F25"/>
    <w:rsid w:val="0078598A"/>
    <w:rsid w:val="007A35A8"/>
    <w:rsid w:val="007B0A85"/>
    <w:rsid w:val="007B6B9F"/>
    <w:rsid w:val="007C6A52"/>
    <w:rsid w:val="007F7B5D"/>
    <w:rsid w:val="0082043E"/>
    <w:rsid w:val="00836129"/>
    <w:rsid w:val="008770AC"/>
    <w:rsid w:val="008D0B66"/>
    <w:rsid w:val="008E203A"/>
    <w:rsid w:val="0090596C"/>
    <w:rsid w:val="0091229C"/>
    <w:rsid w:val="00940E73"/>
    <w:rsid w:val="0098597D"/>
    <w:rsid w:val="009F619A"/>
    <w:rsid w:val="009F6DDE"/>
    <w:rsid w:val="00A370A8"/>
    <w:rsid w:val="00A63156"/>
    <w:rsid w:val="00B014F0"/>
    <w:rsid w:val="00B17975"/>
    <w:rsid w:val="00BD4753"/>
    <w:rsid w:val="00BD5CB1"/>
    <w:rsid w:val="00BE62EE"/>
    <w:rsid w:val="00C003BA"/>
    <w:rsid w:val="00C03838"/>
    <w:rsid w:val="00C46878"/>
    <w:rsid w:val="00C47DB7"/>
    <w:rsid w:val="00CA68DC"/>
    <w:rsid w:val="00CB4A51"/>
    <w:rsid w:val="00CD32CD"/>
    <w:rsid w:val="00CD4532"/>
    <w:rsid w:val="00CD47B0"/>
    <w:rsid w:val="00CD70CE"/>
    <w:rsid w:val="00CE6104"/>
    <w:rsid w:val="00CE7918"/>
    <w:rsid w:val="00D16163"/>
    <w:rsid w:val="00DB3FAD"/>
    <w:rsid w:val="00E139C4"/>
    <w:rsid w:val="00E43D07"/>
    <w:rsid w:val="00E61C09"/>
    <w:rsid w:val="00E677FE"/>
    <w:rsid w:val="00EA0D02"/>
    <w:rsid w:val="00EB3B58"/>
    <w:rsid w:val="00EC7359"/>
    <w:rsid w:val="00EE3054"/>
    <w:rsid w:val="00F00606"/>
    <w:rsid w:val="00F01256"/>
    <w:rsid w:val="00F52451"/>
    <w:rsid w:val="00F8769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E11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n.waller-moore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DE9BF6FF364C43A6DA31134F804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6E49-9DC5-4401-AB04-02FD5A47E8A2}"/>
      </w:docPartPr>
      <w:docPartBody>
        <w:p w:rsidR="008E03D4" w:rsidRDefault="008E03D4">
          <w:pPr>
            <w:pStyle w:val="28DE9BF6FF364C43A6DA31134F8045D8"/>
          </w:pPr>
          <w:r w:rsidRPr="0090596C">
            <w:t>First Name</w:t>
          </w:r>
        </w:p>
      </w:docPartBody>
    </w:docPart>
    <w:docPart>
      <w:docPartPr>
        <w:name w:val="2584688327464DD7B653D5AFE5D30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F746-7DC0-4633-B3DA-1B8F4CB45261}"/>
      </w:docPartPr>
      <w:docPartBody>
        <w:p w:rsidR="008E03D4" w:rsidRDefault="008E03D4">
          <w:pPr>
            <w:pStyle w:val="2584688327464DD7B653D5AFE5D30DB2"/>
          </w:pPr>
          <w:r w:rsidRPr="0090596C">
            <w:t>Last Name</w:t>
          </w:r>
        </w:p>
      </w:docPartBody>
    </w:docPart>
    <w:docPart>
      <w:docPartPr>
        <w:name w:val="DA26B393E96F47EA9E2BB0F105F44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39478-558F-4547-8177-7A9C687F1B86}"/>
      </w:docPartPr>
      <w:docPartBody>
        <w:p w:rsidR="008E03D4" w:rsidRDefault="008E03D4">
          <w:pPr>
            <w:pStyle w:val="DA26B393E96F47EA9E2BB0F105F44C51"/>
          </w:pPr>
          <w:r w:rsidRPr="0090596C">
            <w:t>Address</w:t>
          </w:r>
        </w:p>
      </w:docPartBody>
    </w:docPart>
    <w:docPart>
      <w:docPartPr>
        <w:name w:val="D50085B339E14650A1D338A85ADBC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05ECA-97EC-4772-A59C-760E84533341}"/>
      </w:docPartPr>
      <w:docPartBody>
        <w:p w:rsidR="008E03D4" w:rsidRDefault="008E03D4">
          <w:pPr>
            <w:pStyle w:val="D50085B339E14650A1D338A85ADBC6E7"/>
          </w:pPr>
          <w:r w:rsidRPr="0090596C">
            <w:t>City/State/Zip</w:t>
          </w:r>
        </w:p>
      </w:docPartBody>
    </w:docPart>
    <w:docPart>
      <w:docPartPr>
        <w:name w:val="AA6E5AC77716400BBA71C6C80C496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17B39-4B7B-4E4B-9896-696E1FAF0F99}"/>
      </w:docPartPr>
      <w:docPartBody>
        <w:p w:rsidR="008E03D4" w:rsidRDefault="008E03D4">
          <w:pPr>
            <w:pStyle w:val="AA6E5AC77716400BBA71C6C80C496554"/>
          </w:pPr>
          <w:r w:rsidRPr="0090596C">
            <w:t>Phone</w:t>
          </w:r>
        </w:p>
      </w:docPartBody>
    </w:docPart>
    <w:docPart>
      <w:docPartPr>
        <w:name w:val="6255BA4A6FFD4991B9EFFBB472B5E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1A7AC-4E6C-4698-A897-BAA28A316926}"/>
      </w:docPartPr>
      <w:docPartBody>
        <w:p w:rsidR="008E03D4" w:rsidRDefault="008E03D4">
          <w:pPr>
            <w:pStyle w:val="6255BA4A6FFD4991B9EFFBB472B5E233"/>
          </w:pPr>
          <w:r w:rsidRPr="0090596C">
            <w:t>Alt Phone</w:t>
          </w:r>
        </w:p>
      </w:docPartBody>
    </w:docPart>
    <w:docPart>
      <w:docPartPr>
        <w:name w:val="FBCBFC8A598A48D89786794F6B94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0C8E2-C67F-4273-9C02-23A08DF977C2}"/>
      </w:docPartPr>
      <w:docPartBody>
        <w:p w:rsidR="008E03D4" w:rsidRDefault="008E03D4">
          <w:pPr>
            <w:pStyle w:val="FBCBFC8A598A48D89786794F6B941B3C"/>
          </w:pPr>
          <w:r w:rsidRPr="0090596C">
            <w:t>Email</w:t>
          </w:r>
        </w:p>
      </w:docPartBody>
    </w:docPart>
    <w:docPart>
      <w:docPartPr>
        <w:name w:val="3147E6256354425FAED2AE5905CB4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849BE-0D7D-40B1-942F-44813CDB89C8}"/>
      </w:docPartPr>
      <w:docPartBody>
        <w:p w:rsidR="008E03D4" w:rsidRDefault="008E03D4">
          <w:pPr>
            <w:pStyle w:val="3147E6256354425FAED2AE5905CB4897"/>
          </w:pPr>
          <w:r w:rsidRPr="0090596C">
            <w:t>Cell Phone</w:t>
          </w:r>
        </w:p>
      </w:docPartBody>
    </w:docPart>
    <w:docPart>
      <w:docPartPr>
        <w:name w:val="387680F2A3BC4C46A009F25D02049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71A3C-9BFE-41AA-B97C-FC4C97033803}"/>
      </w:docPartPr>
      <w:docPartBody>
        <w:p w:rsidR="008E03D4" w:rsidRDefault="008E03D4">
          <w:pPr>
            <w:pStyle w:val="387680F2A3BC4C46A009F25D020498EC"/>
          </w:pPr>
          <w:r w:rsidRPr="0090596C">
            <w:t>Work Phone</w:t>
          </w:r>
        </w:p>
      </w:docPartBody>
    </w:docPart>
    <w:docPart>
      <w:docPartPr>
        <w:name w:val="51BAE959E60B438E9A3B2200DE3A3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44D09-B229-4414-A704-37C2704DFB17}"/>
      </w:docPartPr>
      <w:docPartBody>
        <w:p w:rsidR="008E03D4" w:rsidRDefault="008E03D4">
          <w:pPr>
            <w:pStyle w:val="51BAE959E60B438E9A3B2200DE3A3CB3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D4"/>
    <w:rsid w:val="00062B6F"/>
    <w:rsid w:val="00197077"/>
    <w:rsid w:val="002D0A0D"/>
    <w:rsid w:val="008E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DE9BF6FF364C43A6DA31134F8045D8">
    <w:name w:val="28DE9BF6FF364C43A6DA31134F8045D8"/>
  </w:style>
  <w:style w:type="paragraph" w:customStyle="1" w:styleId="2584688327464DD7B653D5AFE5D30DB2">
    <w:name w:val="2584688327464DD7B653D5AFE5D30DB2"/>
  </w:style>
  <w:style w:type="paragraph" w:customStyle="1" w:styleId="DA26B393E96F47EA9E2BB0F105F44C51">
    <w:name w:val="DA26B393E96F47EA9E2BB0F105F44C51"/>
  </w:style>
  <w:style w:type="paragraph" w:customStyle="1" w:styleId="D50085B339E14650A1D338A85ADBC6E7">
    <w:name w:val="D50085B339E14650A1D338A85ADBC6E7"/>
  </w:style>
  <w:style w:type="paragraph" w:customStyle="1" w:styleId="AA6E5AC77716400BBA71C6C80C496554">
    <w:name w:val="AA6E5AC77716400BBA71C6C80C496554"/>
  </w:style>
  <w:style w:type="paragraph" w:customStyle="1" w:styleId="6255BA4A6FFD4991B9EFFBB472B5E233">
    <w:name w:val="6255BA4A6FFD4991B9EFFBB472B5E233"/>
  </w:style>
  <w:style w:type="paragraph" w:customStyle="1" w:styleId="FBCBFC8A598A48D89786794F6B941B3C">
    <w:name w:val="FBCBFC8A598A48D89786794F6B941B3C"/>
  </w:style>
  <w:style w:type="paragraph" w:customStyle="1" w:styleId="3147E6256354425FAED2AE5905CB4897">
    <w:name w:val="3147E6256354425FAED2AE5905CB4897"/>
  </w:style>
  <w:style w:type="paragraph" w:customStyle="1" w:styleId="387680F2A3BC4C46A009F25D020498EC">
    <w:name w:val="387680F2A3BC4C46A009F25D020498EC"/>
  </w:style>
  <w:style w:type="paragraph" w:customStyle="1" w:styleId="51BAE959E60B438E9A3B2200DE3A3CB3">
    <w:name w:val="51BAE959E60B438E9A3B2200DE3A3CB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2023-05-17T19:51:00Z</dcterms:created>
  <dcterms:modified xsi:type="dcterms:W3CDTF">2023-05-17T19:51:00Z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