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1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1088"/>
        <w:gridCol w:w="1425"/>
        <w:gridCol w:w="3452"/>
        <w:gridCol w:w="2080"/>
        <w:gridCol w:w="2998"/>
        <w:gridCol w:w="9954"/>
      </w:tblGrid>
      <w:tr w:rsidR="0090596C" w:rsidRPr="0090596C" w14:paraId="77DE789E" w14:textId="77777777" w:rsidTr="00D44447">
        <w:trPr>
          <w:gridAfter w:val="1"/>
          <w:wAfter w:w="2278" w:type="pct"/>
        </w:trPr>
        <w:tc>
          <w:tcPr>
            <w:tcW w:w="2722" w:type="pct"/>
            <w:gridSpan w:val="6"/>
            <w:shd w:val="clear" w:color="auto" w:fill="731F1C" w:themeFill="accent5"/>
          </w:tcPr>
          <w:p w14:paraId="34B75256" w14:textId="5AF84306" w:rsidR="00650259" w:rsidRPr="0090596C" w:rsidRDefault="00B17975" w:rsidP="00D44447">
            <w:pPr>
              <w:pStyle w:val="Heading1"/>
              <w:tabs>
                <w:tab w:val="center" w:pos="4572"/>
              </w:tabs>
            </w:pPr>
            <w:r>
              <w:t>Member Information</w:t>
            </w:r>
            <w:r w:rsidR="00D44447">
              <w:tab/>
            </w:r>
          </w:p>
        </w:tc>
      </w:tr>
      <w:tr w:rsidR="00650259" w:rsidRPr="00A63156" w14:paraId="5CD7AFBF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1621259925"/>
            <w:placeholder>
              <w:docPart w:val="28DE9BF6FF364C43A6DA31134F8045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2CC63B43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7CE800B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  <w:p w14:paraId="4BDC488A" w14:textId="7894BB72" w:rsidR="00B17975" w:rsidRPr="00A63156" w:rsidRDefault="00B17975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543442DB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-1470592894"/>
            <w:placeholder>
              <w:docPart w:val="2584688327464DD7B653D5AFE5D30D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597E1584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550C4EB4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2FC472C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73F5A1E0" w14:textId="6BFFB815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Title</w:t>
            </w:r>
          </w:p>
        </w:tc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314FF1C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2717040A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572943512"/>
            <w:placeholder>
              <w:docPart w:val="DA26B393E96F47EA9E2BB0F105F44C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03434CF0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47EB4085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A0365AA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-521243642"/>
            <w:placeholder>
              <w:docPart w:val="D50085B339E14650A1D338A85ADBC6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3902B652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3819349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827A617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83577009"/>
            <w:placeholder>
              <w:docPart w:val="AA6E5AC77716400BBA71C6C80C4965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2F5FF8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790" w:type="pct"/>
            <w:tcBorders>
              <w:bottom w:val="single" w:sz="4" w:space="0" w:color="auto"/>
            </w:tcBorders>
            <w:vAlign w:val="bottom"/>
          </w:tcPr>
          <w:p w14:paraId="0FC5C87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6255BA4A6FFD4991B9EFFBB472B5E2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vAlign w:val="bottom"/>
              </w:tcPr>
              <w:p w14:paraId="31A847EF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686" w:type="pct"/>
            <w:tcBorders>
              <w:bottom w:val="single" w:sz="4" w:space="0" w:color="auto"/>
            </w:tcBorders>
            <w:vAlign w:val="bottom"/>
          </w:tcPr>
          <w:p w14:paraId="1FDC795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5B0FD92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-965116832"/>
            <w:placeholder>
              <w:docPart w:val="FBCBFC8A598A48D89786794F6B941B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541BB5FE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4621B1DB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103F6D6B" w14:textId="77777777" w:rsidTr="00D44447">
        <w:trPr>
          <w:gridAfter w:val="1"/>
          <w:wAfter w:w="2278" w:type="pct"/>
          <w:trHeight w:val="54"/>
        </w:trPr>
        <w:tc>
          <w:tcPr>
            <w:tcW w:w="2722" w:type="pct"/>
            <w:gridSpan w:val="6"/>
            <w:shd w:val="clear" w:color="auto" w:fill="auto"/>
          </w:tcPr>
          <w:p w14:paraId="41FC89CE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22DA306F" w14:textId="77777777" w:rsidTr="00D44447">
        <w:trPr>
          <w:gridAfter w:val="1"/>
          <w:wAfter w:w="2278" w:type="pct"/>
        </w:trPr>
        <w:tc>
          <w:tcPr>
            <w:tcW w:w="2722" w:type="pct"/>
            <w:gridSpan w:val="6"/>
            <w:shd w:val="clear" w:color="auto" w:fill="731F1C" w:themeFill="accent5"/>
          </w:tcPr>
          <w:p w14:paraId="6C556395" w14:textId="58683398" w:rsidR="00650259" w:rsidRPr="00A63156" w:rsidRDefault="00B17975" w:rsidP="005368ED">
            <w:pPr>
              <w:pStyle w:val="Heading1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Information</w:t>
            </w:r>
          </w:p>
        </w:tc>
      </w:tr>
      <w:tr w:rsidR="00650259" w:rsidRPr="00A63156" w14:paraId="0255A379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2780DBFB" w14:textId="1C1ADBA7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Company Name</w:t>
            </w:r>
          </w:p>
        </w:tc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1583F4DE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3569131A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2A6CFCA0" w14:textId="1291FB20" w:rsidR="00650259" w:rsidRPr="00A63156" w:rsidRDefault="00B17975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Address (optional)</w:t>
            </w:r>
          </w:p>
        </w:tc>
        <w:tc>
          <w:tcPr>
            <w:tcW w:w="195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244B4A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EEF2903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946660661"/>
            <w:placeholder>
              <w:docPart w:val="3147E6256354425FAED2AE5905CB48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1B0E8F49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9B97E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223447272"/>
            <w:placeholder>
              <w:docPart w:val="387680F2A3BC4C46A009F25D020498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" w:type="pct"/>
                <w:tcBorders>
                  <w:top w:val="single" w:sz="4" w:space="0" w:color="auto"/>
                </w:tcBorders>
                <w:vAlign w:val="bottom"/>
              </w:tcPr>
              <w:p w14:paraId="241F04C2" w14:textId="77777777" w:rsidR="00650259" w:rsidRPr="00A63156" w:rsidRDefault="0090596C" w:rsidP="005368ED">
                <w:pPr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Work Phone</w:t>
                </w:r>
              </w:p>
            </w:tc>
          </w:sdtContent>
        </w:sdt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0654C7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92AD8DF" w14:textId="77777777" w:rsidTr="00D44447">
        <w:trPr>
          <w:gridAfter w:val="1"/>
          <w:wAfter w:w="2278" w:type="pct"/>
        </w:trPr>
        <w:sdt>
          <w:sdtPr>
            <w:rPr>
              <w:sz w:val="24"/>
              <w:szCs w:val="24"/>
            </w:rPr>
            <w:id w:val="1334104394"/>
            <w:placeholder>
              <w:docPart w:val="51BAE959E60B438E9A3B2200DE3A3CB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pct"/>
                <w:gridSpan w:val="3"/>
                <w:vAlign w:val="bottom"/>
              </w:tcPr>
              <w:p w14:paraId="6805464F" w14:textId="77777777" w:rsidR="00650259" w:rsidRPr="00A63156" w:rsidRDefault="0090596C" w:rsidP="005368ED">
                <w:pPr>
                  <w:pStyle w:val="NormalIndent"/>
                  <w:rPr>
                    <w:sz w:val="24"/>
                    <w:szCs w:val="24"/>
                  </w:rPr>
                </w:pPr>
                <w:r w:rsidRPr="00A6315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2D672608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4BE1E443" w14:textId="77777777" w:rsidTr="00D44447">
        <w:trPr>
          <w:gridAfter w:val="1"/>
          <w:wAfter w:w="2278" w:type="pct"/>
        </w:trPr>
        <w:tc>
          <w:tcPr>
            <w:tcW w:w="444" w:type="pct"/>
            <w:gridSpan w:val="2"/>
            <w:vAlign w:val="bottom"/>
          </w:tcPr>
          <w:p w14:paraId="2BCEC64B" w14:textId="621E8F6C" w:rsidR="00650259" w:rsidRPr="00A63156" w:rsidRDefault="00650259" w:rsidP="00D44447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278" w:type="pct"/>
            <w:gridSpan w:val="4"/>
            <w:vAlign w:val="bottom"/>
          </w:tcPr>
          <w:p w14:paraId="3699F893" w14:textId="34920D8C" w:rsidR="00650259" w:rsidRPr="00A63156" w:rsidRDefault="00650259" w:rsidP="005368ED">
            <w:pPr>
              <w:rPr>
                <w:sz w:val="24"/>
                <w:szCs w:val="24"/>
              </w:rPr>
            </w:pPr>
          </w:p>
        </w:tc>
      </w:tr>
      <w:tr w:rsidR="00650259" w:rsidRPr="00A63156" w14:paraId="4D82332B" w14:textId="77777777" w:rsidTr="00D44447">
        <w:trPr>
          <w:gridAfter w:val="1"/>
          <w:wAfter w:w="2278" w:type="pct"/>
          <w:trHeight w:val="80"/>
        </w:trPr>
        <w:tc>
          <w:tcPr>
            <w:tcW w:w="2722" w:type="pct"/>
            <w:gridSpan w:val="6"/>
            <w:shd w:val="clear" w:color="auto" w:fill="auto"/>
          </w:tcPr>
          <w:p w14:paraId="33FEB568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A63156" w14:paraId="55ED2CFF" w14:textId="77777777" w:rsidTr="00D44447">
        <w:trPr>
          <w:gridAfter w:val="1"/>
          <w:wAfter w:w="2278" w:type="pct"/>
        </w:trPr>
        <w:tc>
          <w:tcPr>
            <w:tcW w:w="2722" w:type="pct"/>
            <w:gridSpan w:val="6"/>
            <w:shd w:val="clear" w:color="auto" w:fill="731F1C" w:themeFill="accent5"/>
          </w:tcPr>
          <w:p w14:paraId="16F1D10A" w14:textId="6B10F98B" w:rsidR="00650259" w:rsidRPr="00A63156" w:rsidRDefault="005368ED" w:rsidP="005368ED">
            <w:pPr>
              <w:pStyle w:val="Heading1"/>
              <w:rPr>
                <w:sz w:val="24"/>
                <w:szCs w:val="24"/>
              </w:rPr>
            </w:pPr>
            <w:bookmarkStart w:id="0" w:name="_Hlk521325947"/>
            <w:r w:rsidRPr="00A63156">
              <w:rPr>
                <w:sz w:val="24"/>
                <w:szCs w:val="24"/>
              </w:rPr>
              <w:t>Description of Business</w:t>
            </w:r>
          </w:p>
        </w:tc>
      </w:tr>
      <w:bookmarkEnd w:id="0"/>
      <w:tr w:rsidR="00650259" w:rsidRPr="00A63156" w14:paraId="433E9F06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06E40D9A" w14:textId="3B89E876" w:rsidR="00650259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Type of Business</w:t>
            </w:r>
          </w:p>
        </w:tc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75EA940D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6A8F058B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54677D06" w14:textId="4C2B9A9B" w:rsidR="00650259" w:rsidRPr="00A63156" w:rsidRDefault="005368ED" w:rsidP="005368ED">
            <w:pPr>
              <w:pStyle w:val="NormalIndent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EA0D02">
              <w:rPr>
                <w:sz w:val="22"/>
                <w:szCs w:val="22"/>
              </w:rPr>
              <w:t xml:space="preserve">Applicant’s </w:t>
            </w:r>
            <w:r w:rsidRPr="00A63156">
              <w:rPr>
                <w:sz w:val="24"/>
                <w:szCs w:val="24"/>
              </w:rPr>
              <w:t>Signature</w:t>
            </w:r>
          </w:p>
        </w:tc>
        <w:tc>
          <w:tcPr>
            <w:tcW w:w="195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432D6" w14:textId="77777777" w:rsidR="00650259" w:rsidRPr="00A63156" w:rsidRDefault="00650259" w:rsidP="005368ED">
            <w:pPr>
              <w:spacing w:before="120"/>
              <w:rPr>
                <w:sz w:val="24"/>
                <w:szCs w:val="24"/>
              </w:rPr>
            </w:pPr>
          </w:p>
        </w:tc>
      </w:tr>
      <w:tr w:rsidR="005368ED" w:rsidRPr="00A63156" w14:paraId="127C2DB6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0BD4A27B" w14:textId="791D80B0" w:rsidR="005368ED" w:rsidRPr="00A63156" w:rsidRDefault="005368ED" w:rsidP="005368ED">
            <w:pPr>
              <w:pStyle w:val="NormalIndent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Dues:</w:t>
            </w:r>
          </w:p>
        </w:tc>
        <w:tc>
          <w:tcPr>
            <w:tcW w:w="195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FD788" w14:textId="7D5E526B" w:rsidR="005368ED" w:rsidRPr="00A63156" w:rsidRDefault="005368ED" w:rsidP="005368ED">
            <w:pPr>
              <w:spacing w:before="120"/>
              <w:rPr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is $</w:t>
            </w:r>
            <w:r w:rsidR="0078598A">
              <w:rPr>
                <w:sz w:val="24"/>
                <w:szCs w:val="24"/>
              </w:rPr>
              <w:t>6</w:t>
            </w:r>
            <w:r w:rsidRPr="00A63156">
              <w:rPr>
                <w:sz w:val="24"/>
                <w:szCs w:val="24"/>
              </w:rPr>
              <w:t>0 per individual per fiscal year, January through December.</w:t>
            </w:r>
            <w:r w:rsidR="00CE43E9">
              <w:rPr>
                <w:sz w:val="24"/>
                <w:szCs w:val="24"/>
              </w:rPr>
              <w:t xml:space="preserve"> $65 if paying by credit card.</w:t>
            </w:r>
            <w:r w:rsidRPr="00A63156">
              <w:rPr>
                <w:sz w:val="24"/>
                <w:szCs w:val="24"/>
              </w:rPr>
              <w:t xml:space="preserve"> Note: This membership is valid at all 3 MSWCA normal business meetings. Make all checks out to MSWCA. </w:t>
            </w:r>
          </w:p>
        </w:tc>
      </w:tr>
      <w:tr w:rsidR="00650259" w:rsidRPr="00A63156" w14:paraId="67A3A522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40F26686" w14:textId="4169C54D" w:rsidR="00650259" w:rsidRPr="00A63156" w:rsidRDefault="00650259" w:rsidP="005368ED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1952" w:type="pct"/>
            <w:gridSpan w:val="3"/>
            <w:tcBorders>
              <w:bottom w:val="single" w:sz="4" w:space="0" w:color="auto"/>
            </w:tcBorders>
            <w:vAlign w:val="bottom"/>
          </w:tcPr>
          <w:p w14:paraId="2E54007E" w14:textId="77777777" w:rsidR="00650259" w:rsidRPr="00A63156" w:rsidRDefault="00650259" w:rsidP="00D44447">
            <w:pPr>
              <w:rPr>
                <w:sz w:val="24"/>
                <w:szCs w:val="24"/>
              </w:rPr>
            </w:pPr>
          </w:p>
        </w:tc>
      </w:tr>
      <w:tr w:rsidR="00E677FE" w:rsidRPr="00A63156" w14:paraId="67EB90D6" w14:textId="77777777" w:rsidTr="00D44447">
        <w:trPr>
          <w:gridAfter w:val="1"/>
          <w:wAfter w:w="2278" w:type="pct"/>
          <w:trHeight w:val="195"/>
        </w:trPr>
        <w:tc>
          <w:tcPr>
            <w:tcW w:w="444" w:type="pct"/>
            <w:gridSpan w:val="2"/>
            <w:vAlign w:val="bottom"/>
          </w:tcPr>
          <w:p w14:paraId="0C02EE82" w14:textId="01302449" w:rsidR="00E677FE" w:rsidRPr="00A63156" w:rsidRDefault="00E677FE" w:rsidP="005368ED">
            <w:pPr>
              <w:spacing w:before="120"/>
              <w:ind w:left="698"/>
              <w:rPr>
                <w:sz w:val="24"/>
                <w:szCs w:val="24"/>
              </w:rPr>
            </w:pPr>
          </w:p>
        </w:tc>
        <w:tc>
          <w:tcPr>
            <w:tcW w:w="2278" w:type="pct"/>
            <w:gridSpan w:val="4"/>
            <w:vAlign w:val="bottom"/>
          </w:tcPr>
          <w:p w14:paraId="6784ACF1" w14:textId="6828CF9D" w:rsidR="00E677FE" w:rsidRPr="00A63156" w:rsidRDefault="00E677FE" w:rsidP="00D4444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63156" w14:paraId="2B7FBC3E" w14:textId="77777777" w:rsidTr="00D44447">
        <w:trPr>
          <w:gridAfter w:val="1"/>
          <w:wAfter w:w="2278" w:type="pct"/>
        </w:trPr>
        <w:tc>
          <w:tcPr>
            <w:tcW w:w="770" w:type="pct"/>
            <w:gridSpan w:val="3"/>
            <w:vAlign w:val="bottom"/>
          </w:tcPr>
          <w:p w14:paraId="511C4B8A" w14:textId="458AD2CF" w:rsidR="00D44447" w:rsidRDefault="00D44447" w:rsidP="005368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check box for</w:t>
            </w:r>
          </w:p>
          <w:p w14:paraId="5320422D" w14:textId="3600A08F" w:rsidR="00650259" w:rsidRPr="00A63156" w:rsidRDefault="00D44447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A63156">
              <w:rPr>
                <w:sz w:val="24"/>
                <w:szCs w:val="24"/>
              </w:rPr>
              <w:t>membership status</w:t>
            </w:r>
          </w:p>
        </w:tc>
        <w:tc>
          <w:tcPr>
            <w:tcW w:w="1952" w:type="pct"/>
            <w:gridSpan w:val="3"/>
            <w:vAlign w:val="bottom"/>
          </w:tcPr>
          <w:p w14:paraId="1797896C" w14:textId="77777777" w:rsidR="00650259" w:rsidRPr="00A63156" w:rsidRDefault="00650259" w:rsidP="005368E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677FE" w:rsidRPr="00A63156" w14:paraId="356189B7" w14:textId="77777777" w:rsidTr="00D44447">
        <w:trPr>
          <w:gridAfter w:val="1"/>
          <w:wAfter w:w="2278" w:type="pct"/>
        </w:trPr>
        <w:tc>
          <w:tcPr>
            <w:tcW w:w="195" w:type="pct"/>
            <w:vAlign w:val="bottom"/>
          </w:tcPr>
          <w:p w14:paraId="5E655F5A" w14:textId="6B6D650A" w:rsidR="00E677FE" w:rsidRPr="00A63156" w:rsidRDefault="00E677FE" w:rsidP="00D44447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527" w:type="pct"/>
            <w:gridSpan w:val="5"/>
            <w:vAlign w:val="bottom"/>
          </w:tcPr>
          <w:p w14:paraId="7207EED0" w14:textId="2669D08E" w:rsidR="00E677FE" w:rsidRPr="00D44447" w:rsidRDefault="00B17975" w:rsidP="00D44447">
            <w:pPr>
              <w:pStyle w:val="ListParagraph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 w:rsidRPr="00D44447">
              <w:rPr>
                <w:sz w:val="24"/>
                <w:szCs w:val="24"/>
              </w:rPr>
              <w:t>Yearly Member</w:t>
            </w:r>
          </w:p>
        </w:tc>
      </w:tr>
      <w:tr w:rsidR="00D44447" w:rsidRPr="00A63156" w14:paraId="0258782C" w14:textId="64D8660F" w:rsidTr="00D44447">
        <w:tc>
          <w:tcPr>
            <w:tcW w:w="195" w:type="pct"/>
            <w:vAlign w:val="bottom"/>
          </w:tcPr>
          <w:p w14:paraId="2F287C37" w14:textId="77777777" w:rsidR="00D44447" w:rsidRPr="00A63156" w:rsidRDefault="00D44447" w:rsidP="00D44447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527" w:type="pct"/>
            <w:gridSpan w:val="5"/>
            <w:vAlign w:val="bottom"/>
          </w:tcPr>
          <w:p w14:paraId="6389BFDC" w14:textId="77777777" w:rsidR="00D44447" w:rsidRPr="00D44447" w:rsidRDefault="00D44447" w:rsidP="00D44447">
            <w:pPr>
              <w:pStyle w:val="ListParagraph"/>
              <w:numPr>
                <w:ilvl w:val="0"/>
                <w:numId w:val="24"/>
              </w:numPr>
              <w:spacing w:before="120"/>
              <w:rPr>
                <w:sz w:val="24"/>
                <w:szCs w:val="24"/>
              </w:rPr>
            </w:pPr>
            <w:r w:rsidRPr="00D44447">
              <w:rPr>
                <w:sz w:val="24"/>
                <w:szCs w:val="24"/>
              </w:rPr>
              <w:t>First Time Member</w:t>
            </w:r>
          </w:p>
          <w:p w14:paraId="3F3228EA" w14:textId="0CE303DD" w:rsidR="00D44447" w:rsidRPr="00A63156" w:rsidRDefault="00D44447" w:rsidP="00D4444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referred you to our organization _____________________________________________</w:t>
            </w:r>
          </w:p>
        </w:tc>
        <w:tc>
          <w:tcPr>
            <w:tcW w:w="2278" w:type="pct"/>
            <w:vAlign w:val="bottom"/>
          </w:tcPr>
          <w:p w14:paraId="5CD03406" w14:textId="0426C5C4" w:rsidR="00D44447" w:rsidRPr="00A63156" w:rsidRDefault="00D44447" w:rsidP="00D44447">
            <w:r w:rsidRPr="00A63156">
              <w:rPr>
                <w:sz w:val="24"/>
                <w:szCs w:val="24"/>
              </w:rPr>
              <w:t xml:space="preserve"> Member</w:t>
            </w:r>
          </w:p>
        </w:tc>
      </w:tr>
    </w:tbl>
    <w:p w14:paraId="22AB66C1" w14:textId="3781C874" w:rsidR="00D44447" w:rsidRPr="00A63156" w:rsidRDefault="00D44447">
      <w:pPr>
        <w:spacing w:after="0" w:line="240" w:lineRule="auto"/>
        <w:rPr>
          <w:sz w:val="24"/>
          <w:szCs w:val="24"/>
        </w:rPr>
      </w:pPr>
    </w:p>
    <w:sectPr w:rsidR="00D44447" w:rsidRPr="00A63156" w:rsidSect="00D444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3" w:right="173" w:bottom="173" w:left="173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06C0" w14:textId="77777777" w:rsidR="000039C9" w:rsidRDefault="000039C9" w:rsidP="00650259">
      <w:pPr>
        <w:spacing w:after="0" w:line="240" w:lineRule="auto"/>
      </w:pPr>
      <w:r>
        <w:separator/>
      </w:r>
    </w:p>
  </w:endnote>
  <w:endnote w:type="continuationSeparator" w:id="0">
    <w:p w14:paraId="51A70DAB" w14:textId="77777777" w:rsidR="000039C9" w:rsidRDefault="000039C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3F1066-B19F-40E2-8F9C-96B6B348AA9F}"/>
    <w:embedBold r:id="rId2" w:fontKey="{E86C4B9F-88F6-4D6B-8B67-DB4D7256CDF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94A9A4E-7CB8-4C74-B98C-AF91E6EE45E2}"/>
    <w:embedBold r:id="rId4" w:fontKey="{C56B98B0-FF5E-4D4F-9C9D-B4E9CC10CF6F}"/>
    <w:embedItalic r:id="rId5" w:fontKey="{0D4D736B-7AE5-401D-8AC3-905BB7D7C5A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2FEA299-9CA6-4607-B5DC-CB91B24A2A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694594C-776C-43FB-A818-6AC823840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2AB77" w14:textId="77777777" w:rsidR="00CB6AEF" w:rsidRDefault="00CB6A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CB6AEF" w:rsidRPr="007F7B5D" w14:paraId="1EFD2136" w14:textId="77777777" w:rsidTr="00E43D07">
      <w:tc>
        <w:tcPr>
          <w:tcW w:w="4675" w:type="dxa"/>
          <w:vAlign w:val="center"/>
        </w:tcPr>
        <w:p w14:paraId="4C6A243D" w14:textId="67377360" w:rsidR="00CB6AEF" w:rsidRPr="007F7B5D" w:rsidRDefault="00CB6AEF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EFE16B" w14:textId="77777777" w:rsidR="00E43D07" w:rsidRDefault="00E43D07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333E" w14:textId="77777777" w:rsidR="00CB6AEF" w:rsidRDefault="00CB6A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05476" w14:textId="77777777" w:rsidR="000039C9" w:rsidRDefault="000039C9" w:rsidP="00650259">
      <w:pPr>
        <w:spacing w:after="0" w:line="240" w:lineRule="auto"/>
      </w:pPr>
      <w:r>
        <w:separator/>
      </w:r>
    </w:p>
  </w:footnote>
  <w:footnote w:type="continuationSeparator" w:id="0">
    <w:p w14:paraId="2E62DF88" w14:textId="77777777" w:rsidR="000039C9" w:rsidRDefault="000039C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43EAD" w14:textId="77777777" w:rsidR="00CB6AEF" w:rsidRDefault="00CB6A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560B" w14:textId="39900418" w:rsidR="00E43D07" w:rsidRPr="00B17975" w:rsidRDefault="00CB6AEF" w:rsidP="00CB6AEF">
    <w:pPr>
      <w:pStyle w:val="NoSpacing"/>
      <w:spacing w:after="0"/>
      <w:jc w:val="center"/>
      <w:rPr>
        <w:b/>
        <w:bCs/>
        <w:sz w:val="36"/>
        <w:szCs w:val="36"/>
      </w:rPr>
    </w:pPr>
    <w:r>
      <w:rPr>
        <w:noProof/>
      </w:rPr>
      <w:drawing>
        <wp:inline distT="0" distB="0" distL="0" distR="0" wp14:anchorId="37A17FAE" wp14:editId="3C4F51CE">
          <wp:extent cx="2150734" cy="910590"/>
          <wp:effectExtent l="0" t="0" r="2540" b="3810"/>
          <wp:docPr id="1147850043" name="Picture 2" descr="A logo for a comp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850043" name="Picture 2" descr="A logo for a compa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0190" cy="923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3F091" w14:textId="77777777" w:rsidR="00CB6AEF" w:rsidRDefault="00CB6A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0B26CF"/>
    <w:multiLevelType w:val="hybridMultilevel"/>
    <w:tmpl w:val="1BCE1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89C01BE"/>
    <w:multiLevelType w:val="hybridMultilevel"/>
    <w:tmpl w:val="E820C39E"/>
    <w:lvl w:ilvl="0" w:tplc="24FC5980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8166568">
    <w:abstractNumId w:val="12"/>
  </w:num>
  <w:num w:numId="2" w16cid:durableId="114446182">
    <w:abstractNumId w:val="8"/>
  </w:num>
  <w:num w:numId="3" w16cid:durableId="327904998">
    <w:abstractNumId w:val="16"/>
  </w:num>
  <w:num w:numId="4" w16cid:durableId="1255935021">
    <w:abstractNumId w:val="13"/>
  </w:num>
  <w:num w:numId="5" w16cid:durableId="1815486015">
    <w:abstractNumId w:val="14"/>
  </w:num>
  <w:num w:numId="6" w16cid:durableId="1854801534">
    <w:abstractNumId w:val="21"/>
  </w:num>
  <w:num w:numId="7" w16cid:durableId="247732805">
    <w:abstractNumId w:val="7"/>
  </w:num>
  <w:num w:numId="8" w16cid:durableId="1265072610">
    <w:abstractNumId w:val="11"/>
  </w:num>
  <w:num w:numId="9" w16cid:durableId="975336347">
    <w:abstractNumId w:val="19"/>
  </w:num>
  <w:num w:numId="10" w16cid:durableId="1838616826">
    <w:abstractNumId w:val="1"/>
  </w:num>
  <w:num w:numId="11" w16cid:durableId="2007854018">
    <w:abstractNumId w:val="6"/>
  </w:num>
  <w:num w:numId="12" w16cid:durableId="881673182">
    <w:abstractNumId w:val="0"/>
  </w:num>
  <w:num w:numId="13" w16cid:durableId="775296687">
    <w:abstractNumId w:val="3"/>
  </w:num>
  <w:num w:numId="14" w16cid:durableId="1659377659">
    <w:abstractNumId w:val="10"/>
  </w:num>
  <w:num w:numId="15" w16cid:durableId="204298246">
    <w:abstractNumId w:val="9"/>
  </w:num>
  <w:num w:numId="16" w16cid:durableId="320158680">
    <w:abstractNumId w:val="17"/>
  </w:num>
  <w:num w:numId="17" w16cid:durableId="1521121247">
    <w:abstractNumId w:val="4"/>
  </w:num>
  <w:num w:numId="18" w16cid:durableId="1654679754">
    <w:abstractNumId w:val="23"/>
  </w:num>
  <w:num w:numId="19" w16cid:durableId="1963416615">
    <w:abstractNumId w:val="20"/>
  </w:num>
  <w:num w:numId="20" w16cid:durableId="1594705159">
    <w:abstractNumId w:val="15"/>
  </w:num>
  <w:num w:numId="21" w16cid:durableId="1301497355">
    <w:abstractNumId w:val="22"/>
  </w:num>
  <w:num w:numId="22" w16cid:durableId="796072597">
    <w:abstractNumId w:val="5"/>
  </w:num>
  <w:num w:numId="23" w16cid:durableId="2056612336">
    <w:abstractNumId w:val="2"/>
  </w:num>
  <w:num w:numId="24" w16cid:durableId="923343328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975"/>
    <w:rsid w:val="000039C9"/>
    <w:rsid w:val="000456E1"/>
    <w:rsid w:val="00052382"/>
    <w:rsid w:val="0006568A"/>
    <w:rsid w:val="00076F0F"/>
    <w:rsid w:val="00084253"/>
    <w:rsid w:val="000D1F49"/>
    <w:rsid w:val="00142A4B"/>
    <w:rsid w:val="001727CA"/>
    <w:rsid w:val="002928D0"/>
    <w:rsid w:val="002C56E6"/>
    <w:rsid w:val="00320874"/>
    <w:rsid w:val="00361E11"/>
    <w:rsid w:val="003B4744"/>
    <w:rsid w:val="003F0847"/>
    <w:rsid w:val="0040090B"/>
    <w:rsid w:val="0046302A"/>
    <w:rsid w:val="00487D2D"/>
    <w:rsid w:val="004A4619"/>
    <w:rsid w:val="004D5D62"/>
    <w:rsid w:val="005112D0"/>
    <w:rsid w:val="005368ED"/>
    <w:rsid w:val="00577E06"/>
    <w:rsid w:val="00590C78"/>
    <w:rsid w:val="005A3BF7"/>
    <w:rsid w:val="005F2035"/>
    <w:rsid w:val="005F7990"/>
    <w:rsid w:val="0063739C"/>
    <w:rsid w:val="00650259"/>
    <w:rsid w:val="006D534E"/>
    <w:rsid w:val="006E3F02"/>
    <w:rsid w:val="00770F25"/>
    <w:rsid w:val="0078598A"/>
    <w:rsid w:val="007A35A8"/>
    <w:rsid w:val="007B0A85"/>
    <w:rsid w:val="007B6B9F"/>
    <w:rsid w:val="007C6A52"/>
    <w:rsid w:val="007F7B5D"/>
    <w:rsid w:val="0082043E"/>
    <w:rsid w:val="00836129"/>
    <w:rsid w:val="008770AC"/>
    <w:rsid w:val="008D0B66"/>
    <w:rsid w:val="008E203A"/>
    <w:rsid w:val="0090596C"/>
    <w:rsid w:val="0091229C"/>
    <w:rsid w:val="00940E73"/>
    <w:rsid w:val="0098597D"/>
    <w:rsid w:val="009F619A"/>
    <w:rsid w:val="009F6DDE"/>
    <w:rsid w:val="00A370A8"/>
    <w:rsid w:val="00A63156"/>
    <w:rsid w:val="00B014F0"/>
    <w:rsid w:val="00B17975"/>
    <w:rsid w:val="00BD4753"/>
    <w:rsid w:val="00BD5CB1"/>
    <w:rsid w:val="00BE62EE"/>
    <w:rsid w:val="00C003BA"/>
    <w:rsid w:val="00C03838"/>
    <w:rsid w:val="00C46878"/>
    <w:rsid w:val="00C47DB7"/>
    <w:rsid w:val="00CA68DC"/>
    <w:rsid w:val="00CB4A51"/>
    <w:rsid w:val="00CB6AEF"/>
    <w:rsid w:val="00CD32CD"/>
    <w:rsid w:val="00CD4532"/>
    <w:rsid w:val="00CD47B0"/>
    <w:rsid w:val="00CD70CE"/>
    <w:rsid w:val="00CE43E9"/>
    <w:rsid w:val="00CE6104"/>
    <w:rsid w:val="00CE7918"/>
    <w:rsid w:val="00D0602C"/>
    <w:rsid w:val="00D16163"/>
    <w:rsid w:val="00D44447"/>
    <w:rsid w:val="00DB3FAD"/>
    <w:rsid w:val="00E139C4"/>
    <w:rsid w:val="00E1432C"/>
    <w:rsid w:val="00E43D07"/>
    <w:rsid w:val="00E61C09"/>
    <w:rsid w:val="00E677FE"/>
    <w:rsid w:val="00EA0D02"/>
    <w:rsid w:val="00EB3B58"/>
    <w:rsid w:val="00EC7359"/>
    <w:rsid w:val="00EE3054"/>
    <w:rsid w:val="00F00606"/>
    <w:rsid w:val="00F01256"/>
    <w:rsid w:val="00F52451"/>
    <w:rsid w:val="00F8769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5E11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D444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4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n.waller-moore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8DE9BF6FF364C43A6DA31134F804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6E49-9DC5-4401-AB04-02FD5A47E8A2}"/>
      </w:docPartPr>
      <w:docPartBody>
        <w:p w:rsidR="008E03D4" w:rsidRDefault="008E03D4">
          <w:pPr>
            <w:pStyle w:val="28DE9BF6FF364C43A6DA31134F8045D8"/>
          </w:pPr>
          <w:r w:rsidRPr="0090596C">
            <w:t>First Name</w:t>
          </w:r>
        </w:p>
      </w:docPartBody>
    </w:docPart>
    <w:docPart>
      <w:docPartPr>
        <w:name w:val="2584688327464DD7B653D5AFE5D30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0F746-7DC0-4633-B3DA-1B8F4CB45261}"/>
      </w:docPartPr>
      <w:docPartBody>
        <w:p w:rsidR="008E03D4" w:rsidRDefault="008E03D4">
          <w:pPr>
            <w:pStyle w:val="2584688327464DD7B653D5AFE5D30DB2"/>
          </w:pPr>
          <w:r w:rsidRPr="0090596C">
            <w:t>Last Name</w:t>
          </w:r>
        </w:p>
      </w:docPartBody>
    </w:docPart>
    <w:docPart>
      <w:docPartPr>
        <w:name w:val="DA26B393E96F47EA9E2BB0F105F44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9478-558F-4547-8177-7A9C687F1B86}"/>
      </w:docPartPr>
      <w:docPartBody>
        <w:p w:rsidR="008E03D4" w:rsidRDefault="008E03D4">
          <w:pPr>
            <w:pStyle w:val="DA26B393E96F47EA9E2BB0F105F44C51"/>
          </w:pPr>
          <w:r w:rsidRPr="0090596C">
            <w:t>Address</w:t>
          </w:r>
        </w:p>
      </w:docPartBody>
    </w:docPart>
    <w:docPart>
      <w:docPartPr>
        <w:name w:val="D50085B339E14650A1D338A85ADBC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05ECA-97EC-4772-A59C-760E84533341}"/>
      </w:docPartPr>
      <w:docPartBody>
        <w:p w:rsidR="008E03D4" w:rsidRDefault="008E03D4">
          <w:pPr>
            <w:pStyle w:val="D50085B339E14650A1D338A85ADBC6E7"/>
          </w:pPr>
          <w:r w:rsidRPr="0090596C">
            <w:t>City/State/Zip</w:t>
          </w:r>
        </w:p>
      </w:docPartBody>
    </w:docPart>
    <w:docPart>
      <w:docPartPr>
        <w:name w:val="AA6E5AC77716400BBA71C6C80C496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17B39-4B7B-4E4B-9896-696E1FAF0F99}"/>
      </w:docPartPr>
      <w:docPartBody>
        <w:p w:rsidR="008E03D4" w:rsidRDefault="008E03D4">
          <w:pPr>
            <w:pStyle w:val="AA6E5AC77716400BBA71C6C80C496554"/>
          </w:pPr>
          <w:r w:rsidRPr="0090596C">
            <w:t>Phone</w:t>
          </w:r>
        </w:p>
      </w:docPartBody>
    </w:docPart>
    <w:docPart>
      <w:docPartPr>
        <w:name w:val="6255BA4A6FFD4991B9EFFBB472B5E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1A7AC-4E6C-4698-A897-BAA28A316926}"/>
      </w:docPartPr>
      <w:docPartBody>
        <w:p w:rsidR="008E03D4" w:rsidRDefault="008E03D4">
          <w:pPr>
            <w:pStyle w:val="6255BA4A6FFD4991B9EFFBB472B5E233"/>
          </w:pPr>
          <w:r w:rsidRPr="0090596C">
            <w:t>Alt Phone</w:t>
          </w:r>
        </w:p>
      </w:docPartBody>
    </w:docPart>
    <w:docPart>
      <w:docPartPr>
        <w:name w:val="FBCBFC8A598A48D89786794F6B94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C8E2-C67F-4273-9C02-23A08DF977C2}"/>
      </w:docPartPr>
      <w:docPartBody>
        <w:p w:rsidR="008E03D4" w:rsidRDefault="008E03D4">
          <w:pPr>
            <w:pStyle w:val="FBCBFC8A598A48D89786794F6B941B3C"/>
          </w:pPr>
          <w:r w:rsidRPr="0090596C">
            <w:t>Email</w:t>
          </w:r>
        </w:p>
      </w:docPartBody>
    </w:docPart>
    <w:docPart>
      <w:docPartPr>
        <w:name w:val="3147E6256354425FAED2AE5905CB4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849BE-0D7D-40B1-942F-44813CDB89C8}"/>
      </w:docPartPr>
      <w:docPartBody>
        <w:p w:rsidR="008E03D4" w:rsidRDefault="008E03D4">
          <w:pPr>
            <w:pStyle w:val="3147E6256354425FAED2AE5905CB4897"/>
          </w:pPr>
          <w:r w:rsidRPr="0090596C">
            <w:t>Cell Phone</w:t>
          </w:r>
        </w:p>
      </w:docPartBody>
    </w:docPart>
    <w:docPart>
      <w:docPartPr>
        <w:name w:val="387680F2A3BC4C46A009F25D02049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71A3C-9BFE-41AA-B97C-FC4C97033803}"/>
      </w:docPartPr>
      <w:docPartBody>
        <w:p w:rsidR="008E03D4" w:rsidRDefault="008E03D4">
          <w:pPr>
            <w:pStyle w:val="387680F2A3BC4C46A009F25D020498EC"/>
          </w:pPr>
          <w:r w:rsidRPr="0090596C">
            <w:t>Work Phone</w:t>
          </w:r>
        </w:p>
      </w:docPartBody>
    </w:docPart>
    <w:docPart>
      <w:docPartPr>
        <w:name w:val="51BAE959E60B438E9A3B2200DE3A3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44D09-B229-4414-A704-37C2704DFB17}"/>
      </w:docPartPr>
      <w:docPartBody>
        <w:p w:rsidR="008E03D4" w:rsidRDefault="008E03D4">
          <w:pPr>
            <w:pStyle w:val="51BAE959E60B438E9A3B2200DE3A3CB3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3D4"/>
    <w:rsid w:val="00062B6F"/>
    <w:rsid w:val="00197077"/>
    <w:rsid w:val="002D0A0D"/>
    <w:rsid w:val="00392C22"/>
    <w:rsid w:val="008E03D4"/>
    <w:rsid w:val="00C4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DE9BF6FF364C43A6DA31134F8045D8">
    <w:name w:val="28DE9BF6FF364C43A6DA31134F8045D8"/>
  </w:style>
  <w:style w:type="paragraph" w:customStyle="1" w:styleId="2584688327464DD7B653D5AFE5D30DB2">
    <w:name w:val="2584688327464DD7B653D5AFE5D30DB2"/>
  </w:style>
  <w:style w:type="paragraph" w:customStyle="1" w:styleId="DA26B393E96F47EA9E2BB0F105F44C51">
    <w:name w:val="DA26B393E96F47EA9E2BB0F105F44C51"/>
  </w:style>
  <w:style w:type="paragraph" w:customStyle="1" w:styleId="D50085B339E14650A1D338A85ADBC6E7">
    <w:name w:val="D50085B339E14650A1D338A85ADBC6E7"/>
  </w:style>
  <w:style w:type="paragraph" w:customStyle="1" w:styleId="AA6E5AC77716400BBA71C6C80C496554">
    <w:name w:val="AA6E5AC77716400BBA71C6C80C496554"/>
  </w:style>
  <w:style w:type="paragraph" w:customStyle="1" w:styleId="6255BA4A6FFD4991B9EFFBB472B5E233">
    <w:name w:val="6255BA4A6FFD4991B9EFFBB472B5E233"/>
  </w:style>
  <w:style w:type="paragraph" w:customStyle="1" w:styleId="FBCBFC8A598A48D89786794F6B941B3C">
    <w:name w:val="FBCBFC8A598A48D89786794F6B941B3C"/>
  </w:style>
  <w:style w:type="paragraph" w:customStyle="1" w:styleId="3147E6256354425FAED2AE5905CB4897">
    <w:name w:val="3147E6256354425FAED2AE5905CB4897"/>
  </w:style>
  <w:style w:type="paragraph" w:customStyle="1" w:styleId="387680F2A3BC4C46A009F25D020498EC">
    <w:name w:val="387680F2A3BC4C46A009F25D020498EC"/>
  </w:style>
  <w:style w:type="paragraph" w:customStyle="1" w:styleId="51BAE959E60B438E9A3B2200DE3A3CB3">
    <w:name w:val="51BAE959E60B438E9A3B2200DE3A3CB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104</Words>
  <Characters>595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2024-01-22T19:32:00Z</dcterms:created>
  <dcterms:modified xsi:type="dcterms:W3CDTF">2024-01-22T19:32:00Z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